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1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 xml:space="preserve"> 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279</TotalTime>
  <Application>Yozo_Office</Application>
  <Pages>1</Pages>
  <Words>89</Words>
  <Characters>90</Characters>
  <Lines>18</Lines>
  <Paragraphs>14</Paragraphs>
  <CharactersWithSpaces>91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2026-09-20T01:11:59Z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