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赛罕海关机房综合布线改造采购项目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Microsoft YaHei UI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altName w:val="Microsoft YaHei UI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altName w:val="Microsoft YaHei UI"/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355</TotalTime>
  <Application>Yozo_Office</Application>
  <Pages>1</Pages>
  <Words>105</Words>
  <Characters>106</Characters>
  <Lines>18</Lines>
  <Paragraphs>15</Paragraphs>
  <CharactersWithSpaces>106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韩宇</cp:lastModifiedBy>
  <cp:revision>2</cp:revision>
  <cp:lastPrinted>2025-07-02T10:14:00Z</cp:lastPrinted>
  <dcterms:created xsi:type="dcterms:W3CDTF">2025-05-16T10:09:00Z</dcterms:created>
  <dcterms:modified xsi:type="dcterms:W3CDTF">2026-08-31T09:19:22Z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